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6B81" w:rsidRDefault="00B01501" w:rsidP="00B01501">
      <w:pPr>
        <w:tabs>
          <w:tab w:val="left" w:pos="720"/>
        </w:tabs>
        <w:jc w:val="center"/>
        <w:rPr>
          <w:rFonts w:asciiTheme="majorHAnsi" w:hAnsiTheme="majorHAnsi" w:cstheme="majorHAnsi"/>
          <w:b/>
          <w:sz w:val="36"/>
          <w:szCs w:val="36"/>
        </w:rPr>
      </w:pPr>
      <w:r w:rsidRPr="00B01501">
        <w:rPr>
          <w:rFonts w:asciiTheme="majorHAnsi" w:hAnsiTheme="majorHAnsi" w:cstheme="majorHAnsi"/>
          <w:b/>
          <w:sz w:val="36"/>
          <w:szCs w:val="36"/>
        </w:rPr>
        <w:t>Individual 1 year CYE Journal Subscription $45</w:t>
      </w:r>
    </w:p>
    <w:p w:rsidR="00B01501" w:rsidRDefault="00B01501" w:rsidP="00B01501">
      <w:pPr>
        <w:tabs>
          <w:tab w:val="left" w:pos="720"/>
        </w:tabs>
        <w:rPr>
          <w:rFonts w:asciiTheme="majorHAnsi" w:hAnsiTheme="majorHAnsi" w:cstheme="majorHAnsi"/>
          <w:b/>
          <w:sz w:val="36"/>
          <w:szCs w:val="36"/>
        </w:rPr>
      </w:pPr>
    </w:p>
    <w:p w:rsidR="00B01501" w:rsidRDefault="00B01501" w:rsidP="00B01501">
      <w:pPr>
        <w:tabs>
          <w:tab w:val="left" w:pos="720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Please fill out this form in legible print and send your check or money order for $45 made out to the University of Cincinnati to:</w:t>
      </w:r>
    </w:p>
    <w:p w:rsidR="00B01501" w:rsidRDefault="00B01501" w:rsidP="00B01501">
      <w:pPr>
        <w:tabs>
          <w:tab w:val="left" w:pos="720"/>
        </w:tabs>
        <w:rPr>
          <w:rFonts w:asciiTheme="majorHAnsi" w:hAnsiTheme="majorHAnsi" w:cstheme="majorHAnsi"/>
        </w:rPr>
      </w:pPr>
    </w:p>
    <w:p w:rsidR="00B01501" w:rsidRDefault="00B01501" w:rsidP="00B01501">
      <w:pPr>
        <w:tabs>
          <w:tab w:val="left" w:pos="720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The </w:t>
      </w:r>
      <w:proofErr w:type="spellStart"/>
      <w:r>
        <w:rPr>
          <w:rFonts w:asciiTheme="majorHAnsi" w:hAnsiTheme="majorHAnsi" w:cstheme="majorHAnsi"/>
        </w:rPr>
        <w:t>Arlitt</w:t>
      </w:r>
      <w:proofErr w:type="spellEnd"/>
      <w:r>
        <w:rPr>
          <w:rFonts w:asciiTheme="majorHAnsi" w:hAnsiTheme="majorHAnsi" w:cstheme="majorHAnsi"/>
        </w:rPr>
        <w:t xml:space="preserve"> Center</w:t>
      </w:r>
    </w:p>
    <w:p w:rsidR="00B01501" w:rsidRDefault="00B01501" w:rsidP="00B01501">
      <w:pPr>
        <w:tabs>
          <w:tab w:val="left" w:pos="720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CYE </w:t>
      </w:r>
    </w:p>
    <w:p w:rsidR="00B01501" w:rsidRDefault="00B01501" w:rsidP="00B01501">
      <w:pPr>
        <w:tabs>
          <w:tab w:val="left" w:pos="720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PO Box 210105</w:t>
      </w:r>
    </w:p>
    <w:p w:rsidR="00B01501" w:rsidRDefault="00B01501" w:rsidP="00B01501">
      <w:pPr>
        <w:tabs>
          <w:tab w:val="left" w:pos="720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University of Cincinnati</w:t>
      </w:r>
    </w:p>
    <w:p w:rsidR="007F0BFA" w:rsidRPr="00B01501" w:rsidRDefault="007F0BFA" w:rsidP="00B01501">
      <w:pPr>
        <w:tabs>
          <w:tab w:val="left" w:pos="720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88"/>
        <w:gridCol w:w="5148"/>
      </w:tblGrid>
      <w:tr w:rsidR="007F0BFA" w:rsidTr="007F0BFA">
        <w:tc>
          <w:tcPr>
            <w:tcW w:w="2088" w:type="dxa"/>
          </w:tcPr>
          <w:p w:rsidR="007F0BFA" w:rsidRDefault="007F0BFA" w:rsidP="00B01501">
            <w:pPr>
              <w:tabs>
                <w:tab w:val="left" w:pos="720"/>
              </w:tabs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Full Name</w:t>
            </w:r>
          </w:p>
        </w:tc>
        <w:tc>
          <w:tcPr>
            <w:tcW w:w="5148" w:type="dxa"/>
          </w:tcPr>
          <w:p w:rsidR="007F0BFA" w:rsidRDefault="007F0BFA" w:rsidP="00B01501">
            <w:pPr>
              <w:tabs>
                <w:tab w:val="left" w:pos="720"/>
              </w:tabs>
              <w:rPr>
                <w:rFonts w:asciiTheme="majorHAnsi" w:hAnsiTheme="majorHAnsi" w:cstheme="majorHAnsi"/>
              </w:rPr>
            </w:pPr>
          </w:p>
        </w:tc>
      </w:tr>
      <w:tr w:rsidR="007F0BFA" w:rsidTr="007F0BFA">
        <w:tc>
          <w:tcPr>
            <w:tcW w:w="2088" w:type="dxa"/>
          </w:tcPr>
          <w:p w:rsidR="007F0BFA" w:rsidRDefault="007F0BFA" w:rsidP="00B01501">
            <w:pPr>
              <w:tabs>
                <w:tab w:val="left" w:pos="720"/>
              </w:tabs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Email</w:t>
            </w:r>
          </w:p>
        </w:tc>
        <w:tc>
          <w:tcPr>
            <w:tcW w:w="5148" w:type="dxa"/>
          </w:tcPr>
          <w:p w:rsidR="007F0BFA" w:rsidRDefault="007F0BFA" w:rsidP="00B01501">
            <w:pPr>
              <w:tabs>
                <w:tab w:val="left" w:pos="720"/>
              </w:tabs>
              <w:rPr>
                <w:rFonts w:asciiTheme="majorHAnsi" w:hAnsiTheme="majorHAnsi" w:cstheme="majorHAnsi"/>
              </w:rPr>
            </w:pPr>
          </w:p>
        </w:tc>
      </w:tr>
      <w:tr w:rsidR="007F0BFA" w:rsidTr="007F0BFA">
        <w:tc>
          <w:tcPr>
            <w:tcW w:w="2088" w:type="dxa"/>
          </w:tcPr>
          <w:p w:rsidR="007F0BFA" w:rsidRDefault="007F0BFA" w:rsidP="00B01501">
            <w:pPr>
              <w:tabs>
                <w:tab w:val="left" w:pos="720"/>
              </w:tabs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Address</w:t>
            </w:r>
          </w:p>
        </w:tc>
        <w:tc>
          <w:tcPr>
            <w:tcW w:w="5148" w:type="dxa"/>
          </w:tcPr>
          <w:p w:rsidR="007F0BFA" w:rsidRDefault="007F0BFA" w:rsidP="00B01501">
            <w:pPr>
              <w:tabs>
                <w:tab w:val="left" w:pos="720"/>
              </w:tabs>
              <w:rPr>
                <w:rFonts w:asciiTheme="majorHAnsi" w:hAnsiTheme="majorHAnsi" w:cstheme="majorHAnsi"/>
              </w:rPr>
            </w:pPr>
          </w:p>
        </w:tc>
      </w:tr>
      <w:tr w:rsidR="007F0BFA" w:rsidTr="007F0BFA">
        <w:tc>
          <w:tcPr>
            <w:tcW w:w="2088" w:type="dxa"/>
          </w:tcPr>
          <w:p w:rsidR="007F0BFA" w:rsidRDefault="007F0BFA" w:rsidP="00B01501">
            <w:pPr>
              <w:tabs>
                <w:tab w:val="left" w:pos="720"/>
              </w:tabs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Professional Title/Affiliation</w:t>
            </w:r>
          </w:p>
        </w:tc>
        <w:tc>
          <w:tcPr>
            <w:tcW w:w="5148" w:type="dxa"/>
          </w:tcPr>
          <w:p w:rsidR="007F0BFA" w:rsidRDefault="007F0BFA" w:rsidP="00B01501">
            <w:pPr>
              <w:tabs>
                <w:tab w:val="left" w:pos="720"/>
              </w:tabs>
              <w:rPr>
                <w:rFonts w:asciiTheme="majorHAnsi" w:hAnsiTheme="majorHAnsi" w:cstheme="majorHAnsi"/>
              </w:rPr>
            </w:pPr>
          </w:p>
        </w:tc>
      </w:tr>
    </w:tbl>
    <w:p w:rsidR="007F0BFA" w:rsidRPr="00B01501" w:rsidRDefault="007F0BFA" w:rsidP="00B01501">
      <w:pPr>
        <w:tabs>
          <w:tab w:val="left" w:pos="720"/>
        </w:tabs>
        <w:rPr>
          <w:rFonts w:asciiTheme="majorHAnsi" w:hAnsiTheme="majorHAnsi" w:cstheme="majorHAnsi"/>
        </w:rPr>
      </w:pPr>
    </w:p>
    <w:p w:rsidR="007F0BFA" w:rsidRDefault="007F0BFA" w:rsidP="007F0BFA">
      <w:pPr>
        <w:tabs>
          <w:tab w:val="left" w:pos="720"/>
        </w:tabs>
        <w:rPr>
          <w:rFonts w:asciiTheme="majorHAnsi" w:hAnsiTheme="majorHAnsi" w:cstheme="majorHAnsi"/>
        </w:rPr>
      </w:pPr>
      <w:r w:rsidRPr="007F0BFA">
        <w:rPr>
          <w:rFonts w:asciiTheme="majorHAnsi" w:hAnsiTheme="majorHAnsi" w:cstheme="majorHAnsi"/>
        </w:rPr>
        <w:t xml:space="preserve">Are you interested in becoming a CYE manuscript reviewer?  YES </w:t>
      </w:r>
      <w:r w:rsidRPr="007F0BFA">
        <w:rPr>
          <w:rFonts w:asciiTheme="majorHAnsi" w:hAnsiTheme="majorHAnsi" w:cstheme="majorHAnsi"/>
        </w:rPr>
        <w:tab/>
        <w:t>NO</w:t>
      </w:r>
    </w:p>
    <w:p w:rsidR="007F0BFA" w:rsidRDefault="007F0BFA" w:rsidP="007F0BFA">
      <w:pPr>
        <w:tabs>
          <w:tab w:val="left" w:pos="720"/>
        </w:tabs>
        <w:rPr>
          <w:rFonts w:asciiTheme="majorHAnsi" w:hAnsiTheme="majorHAnsi" w:cstheme="majorHAnsi"/>
        </w:rPr>
      </w:pPr>
    </w:p>
    <w:p w:rsidR="007F0BFA" w:rsidRPr="007F0BFA" w:rsidRDefault="007F0BFA" w:rsidP="007F0BFA">
      <w:pPr>
        <w:tabs>
          <w:tab w:val="left" w:pos="720"/>
        </w:tabs>
        <w:rPr>
          <w:rFonts w:asciiTheme="majorHAnsi" w:hAnsiTheme="majorHAnsi" w:cstheme="majorHAnsi"/>
        </w:rPr>
      </w:pPr>
      <w:bookmarkStart w:id="0" w:name="_GoBack"/>
      <w:bookmarkEnd w:id="0"/>
      <w:r>
        <w:rPr>
          <w:rFonts w:asciiTheme="majorHAnsi" w:hAnsiTheme="majorHAnsi" w:cstheme="majorHAnsi"/>
        </w:rPr>
        <w:t>Signature:_________________________________Date:_____________</w:t>
      </w:r>
    </w:p>
    <w:sectPr w:rsidR="007F0BFA" w:rsidRPr="007F0BFA" w:rsidSect="008B2BB7">
      <w:headerReference w:type="even" r:id="rId6"/>
      <w:headerReference w:type="default" r:id="rId7"/>
      <w:headerReference w:type="first" r:id="rId8"/>
      <w:pgSz w:w="12420" w:h="16020"/>
      <w:pgMar w:top="2160" w:right="1800" w:bottom="1440" w:left="36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62B42" w:rsidRDefault="00162B42" w:rsidP="00696B81">
      <w:r>
        <w:separator/>
      </w:r>
    </w:p>
  </w:endnote>
  <w:endnote w:type="continuationSeparator" w:id="0">
    <w:p w:rsidR="00162B42" w:rsidRDefault="00162B42" w:rsidP="00696B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Vrinda">
    <w:altName w:val="Courier New"/>
    <w:panose1 w:val="00000400000000000000"/>
    <w:charset w:val="01"/>
    <w:family w:val="roman"/>
    <w:notTrueType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62B42" w:rsidRDefault="00162B42" w:rsidP="00696B81">
      <w:r>
        <w:separator/>
      </w:r>
    </w:p>
  </w:footnote>
  <w:footnote w:type="continuationSeparator" w:id="0">
    <w:p w:rsidR="00162B42" w:rsidRDefault="00162B42" w:rsidP="00696B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1501" w:rsidRDefault="00B01501">
    <w:pPr>
      <w:pStyle w:val="Header"/>
    </w:pPr>
    <w:r>
      <w:rPr>
        <w:noProof/>
        <w:lang w:bidi="bn-IN"/>
      </w:rPr>
      <w:pict w14:anchorId="6AAF9FE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350.75pt;height:453.9pt;z-index:-251655168;mso-position-horizontal:center;mso-position-horizontal-relative:margin;mso-position-vertical:center;mso-position-vertical-relative:margin" o:allowincell="f">
          <v:imagedata r:id="rId1" o:title="CYE_Letterhead_2017" gain="19661f" blacklevel="22938f"/>
          <w10:wrap anchorx="margin" anchory="margin"/>
        </v:shape>
      </w:pict>
    </w:r>
    <w:r>
      <w:rPr>
        <w:noProof/>
        <w:lang w:bidi="bn-IN"/>
      </w:rPr>
      <w:pict w14:anchorId="00B1DD9D">
        <v:shape id="WordPictureWatermark1" o:spid="_x0000_s2049" type="#_x0000_t75" style="position:absolute;margin-left:0;margin-top:0;width:350.75pt;height:453.9pt;z-index:-251656192;mso-position-horizontal:center;mso-position-horizontal-relative:margin;mso-position-vertical:center;mso-position-vertical-relative:margin" o:allowincell="f">
          <v:imagedata r:id="rId1" o:title="CYE_Letterhead_2017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1501" w:rsidRDefault="00B01501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417D98A9" wp14:editId="210B961C">
          <wp:simplePos x="0" y="0"/>
          <wp:positionH relativeFrom="column">
            <wp:posOffset>-2462596</wp:posOffset>
          </wp:positionH>
          <wp:positionV relativeFrom="paragraph">
            <wp:posOffset>-516890</wp:posOffset>
          </wp:positionV>
          <wp:extent cx="7993314" cy="10344623"/>
          <wp:effectExtent l="0" t="0" r="8255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CYE_Letterhead_20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93314" cy="1034462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1501" w:rsidRDefault="00B01501">
    <w:pPr>
      <w:pStyle w:val="Header"/>
    </w:pPr>
    <w:r>
      <w:rPr>
        <w:noProof/>
        <w:lang w:bidi="bn-IN"/>
      </w:rPr>
      <w:pict w14:anchorId="0F8AAD8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style="position:absolute;margin-left:0;margin-top:0;width:350.75pt;height:453.9pt;z-index:-251654144;mso-position-horizontal:center;mso-position-horizontal-relative:margin;mso-position-vertical:center;mso-position-vertical-relative:margin" o:allowincell="f">
          <v:imagedata r:id="rId1" o:title="CYE_Letterhead_2017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1501"/>
    <w:rsid w:val="0009179A"/>
    <w:rsid w:val="000F11F2"/>
    <w:rsid w:val="00131021"/>
    <w:rsid w:val="00162B42"/>
    <w:rsid w:val="001E5A46"/>
    <w:rsid w:val="005202F8"/>
    <w:rsid w:val="00696B81"/>
    <w:rsid w:val="00740B76"/>
    <w:rsid w:val="007F0BFA"/>
    <w:rsid w:val="008B2BB7"/>
    <w:rsid w:val="00B01501"/>
    <w:rsid w:val="00BA50B8"/>
    <w:rsid w:val="00F55BEC"/>
    <w:rsid w:val="00FE0226"/>
    <w:rsid w:val="00FE1FB6"/>
    <w:rsid w:val="00FE31DF"/>
    <w:rsid w:val="00FE3A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1"/>
    </o:shapelayout>
  </w:shapeDefaults>
  <w:decimalSymbol w:val="."/>
  <w:listSeparator w:val=","/>
  <w14:docId w14:val="2A3A6284"/>
  <w14:defaultImageDpi w14:val="300"/>
  <w15:docId w15:val="{8048EB74-D315-4B9D-9DA1-8F75B1697F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96B8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96B81"/>
  </w:style>
  <w:style w:type="paragraph" w:styleId="Footer">
    <w:name w:val="footer"/>
    <w:basedOn w:val="Normal"/>
    <w:link w:val="FooterChar"/>
    <w:uiPriority w:val="99"/>
    <w:unhideWhenUsed/>
    <w:rsid w:val="00696B8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96B81"/>
  </w:style>
  <w:style w:type="paragraph" w:styleId="BalloonText">
    <w:name w:val="Balloon Text"/>
    <w:basedOn w:val="Normal"/>
    <w:link w:val="BalloonTextChar"/>
    <w:uiPriority w:val="99"/>
    <w:semiHidden/>
    <w:unhideWhenUsed/>
    <w:rsid w:val="00696B8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696B81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8B2BB7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table" w:styleId="TableGrid">
    <w:name w:val="Table Grid"/>
    <w:basedOn w:val="TableNormal"/>
    <w:uiPriority w:val="59"/>
    <w:rsid w:val="007F0B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ochanle\Desktop\CYE\CYE%20Forms%20and%20Templates\CYE%20Templates%20&amp;%20Letters\CYE_Letterhead_2017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CYE_Letterhead_2017 (1)</Template>
  <TotalTime>0</TotalTime>
  <Pages>1</Pages>
  <Words>65</Words>
  <Characters>373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Kochanowski, Leslie (kochanle)</dc:creator>
  <cp:keywords/>
  <dc:description/>
  <cp:lastModifiedBy>Kochanowski, Leslie (kochanle)</cp:lastModifiedBy>
  <cp:revision>2</cp:revision>
  <dcterms:created xsi:type="dcterms:W3CDTF">2020-02-17T21:25:00Z</dcterms:created>
  <dcterms:modified xsi:type="dcterms:W3CDTF">2020-02-17T21:25:00Z</dcterms:modified>
</cp:coreProperties>
</file>